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298BF3B5" w14:textId="77777777" w:rsidTr="00AF300E">
        <w:trPr>
          <w:trHeight w:val="2730"/>
        </w:trPr>
        <w:tc>
          <w:tcPr>
            <w:tcW w:w="10230" w:type="dxa"/>
          </w:tcPr>
          <w:p w14:paraId="6C663D62" w14:textId="69CAE187" w:rsidR="00AF300E" w:rsidRDefault="00546D21" w:rsidP="00AF300E">
            <w:pPr>
              <w:pStyle w:val="Heading1"/>
              <w:framePr w:hSpace="0" w:wrap="auto" w:vAnchor="margin" w:xAlign="left" w:yAlign="inline"/>
            </w:pPr>
            <w:r>
              <w:t>health talk</w:t>
            </w:r>
          </w:p>
          <w:p w14:paraId="1910C011" w14:textId="77777777" w:rsidR="00546D21" w:rsidRPr="00546D21" w:rsidRDefault="00546D21" w:rsidP="00546D21"/>
          <w:p w14:paraId="294DD25D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1D4EB3E1" w14:textId="77777777" w:rsidTr="00AF300E">
        <w:trPr>
          <w:trHeight w:val="1445"/>
        </w:trPr>
        <w:tc>
          <w:tcPr>
            <w:tcW w:w="10228" w:type="dxa"/>
          </w:tcPr>
          <w:p w14:paraId="791129E3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1A908D5F" wp14:editId="368C2EAF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E51F4A5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2280E014" w14:textId="1A6A432D" w:rsidR="00AF300E" w:rsidRPr="00AF300E" w:rsidRDefault="00546D21" w:rsidP="00AF300E">
            <w:pPr>
              <w:spacing w:before="300" w:after="100"/>
              <w:jc w:val="center"/>
            </w:pPr>
            <w:r>
              <w:t>Friday August 11 from 6-7 pm</w:t>
            </w:r>
          </w:p>
          <w:p w14:paraId="4521276C" w14:textId="4C167DCE" w:rsidR="00AF300E" w:rsidRPr="00AF300E" w:rsidRDefault="00546D21" w:rsidP="00AF300E">
            <w:pPr>
              <w:jc w:val="center"/>
            </w:pPr>
            <w:r>
              <w:t>At Moose Pass Public Library</w:t>
            </w:r>
          </w:p>
          <w:p w14:paraId="23F23101" w14:textId="77777777" w:rsidR="00AF300E" w:rsidRPr="00AF300E" w:rsidRDefault="00AF300E" w:rsidP="00AF300E">
            <w:pPr>
              <w:jc w:val="center"/>
            </w:pPr>
          </w:p>
        </w:tc>
      </w:tr>
      <w:tr w:rsidR="00AF300E" w14:paraId="2260474E" w14:textId="77777777" w:rsidTr="00AF300E">
        <w:trPr>
          <w:trHeight w:val="1890"/>
        </w:trPr>
        <w:tc>
          <w:tcPr>
            <w:tcW w:w="10228" w:type="dxa"/>
          </w:tcPr>
          <w:p w14:paraId="6F578146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3AE7B9C1" wp14:editId="66CDF435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07F6E03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3021F928" w14:textId="12B6E3D9" w:rsidR="00AF300E" w:rsidRPr="00AF300E" w:rsidRDefault="00546D21" w:rsidP="00AF300E">
            <w:pPr>
              <w:spacing w:after="100"/>
              <w:jc w:val="center"/>
            </w:pPr>
            <w:r>
              <w:t>Dr. Gowtham will be focusing on chest pain, its common causes, prevention, and the what to do if you experience chest pain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1D29EE53" w14:textId="77777777" w:rsidTr="00AF300E">
        <w:trPr>
          <w:trHeight w:val="589"/>
        </w:trPr>
        <w:tc>
          <w:tcPr>
            <w:tcW w:w="10230" w:type="dxa"/>
          </w:tcPr>
          <w:p w14:paraId="517AA789" w14:textId="68E637C2" w:rsidR="00AF300E" w:rsidRDefault="00546D21" w:rsidP="00AF300E">
            <w:pPr>
              <w:pStyle w:val="Heading3"/>
              <w:framePr w:hSpace="0" w:wrap="auto" w:vAnchor="margin" w:xAlign="left" w:yAlign="inline"/>
            </w:pPr>
            <w:r>
              <w:t xml:space="preserve">With Dr. </w:t>
            </w:r>
            <w:r w:rsidR="004F7BA8">
              <w:t>H</w:t>
            </w:r>
            <w:r>
              <w:t>arsha Gowtham of Seward Community Health Center</w:t>
            </w:r>
          </w:p>
          <w:p w14:paraId="629C31A8" w14:textId="03DAB3C2" w:rsidR="00546D21" w:rsidRPr="00546D21" w:rsidRDefault="00546D21" w:rsidP="00546D21"/>
        </w:tc>
      </w:tr>
    </w:tbl>
    <w:p w14:paraId="6CA89607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1" layoutInCell="1" allowOverlap="1" wp14:anchorId="061E7FF5" wp14:editId="5B1F804A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C44459" w14:textId="77777777" w:rsidR="00546D21" w:rsidRDefault="00546D21">
      <w:pPr>
        <w:spacing w:before="0"/>
      </w:pPr>
      <w:r>
        <w:separator/>
      </w:r>
    </w:p>
  </w:endnote>
  <w:endnote w:type="continuationSeparator" w:id="0">
    <w:p w14:paraId="65E8DB07" w14:textId="77777777" w:rsidR="00546D21" w:rsidRDefault="00546D2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89901D" w14:textId="77777777" w:rsidR="00546D21" w:rsidRDefault="00546D21">
      <w:pPr>
        <w:spacing w:before="0"/>
      </w:pPr>
      <w:r>
        <w:separator/>
      </w:r>
    </w:p>
  </w:footnote>
  <w:footnote w:type="continuationSeparator" w:id="0">
    <w:p w14:paraId="603CF350" w14:textId="77777777" w:rsidR="00546D21" w:rsidRDefault="00546D2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F3DE10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6D21"/>
    <w:rsid w:val="00024B92"/>
    <w:rsid w:val="0003383B"/>
    <w:rsid w:val="0012686D"/>
    <w:rsid w:val="001D6E60"/>
    <w:rsid w:val="002D3176"/>
    <w:rsid w:val="003B2720"/>
    <w:rsid w:val="003E6DF0"/>
    <w:rsid w:val="004008C9"/>
    <w:rsid w:val="004650EC"/>
    <w:rsid w:val="004F7BA8"/>
    <w:rsid w:val="005325F0"/>
    <w:rsid w:val="00546D21"/>
    <w:rsid w:val="00582666"/>
    <w:rsid w:val="00673C5F"/>
    <w:rsid w:val="006B609A"/>
    <w:rsid w:val="00715CEC"/>
    <w:rsid w:val="00723AA3"/>
    <w:rsid w:val="00A51113"/>
    <w:rsid w:val="00AF300E"/>
    <w:rsid w:val="00C70479"/>
    <w:rsid w:val="00CA580F"/>
    <w:rsid w:val="00D02AD4"/>
    <w:rsid w:val="00D85786"/>
    <w:rsid w:val="00E32C9C"/>
    <w:rsid w:val="00E96786"/>
    <w:rsid w:val="00F5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38CC68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oose%20Pass%20Library\AppData\Local\Microsoft\Office\16.0\DTS\en-US%7bD1638A55-F751-45FB-A3C2-04C64322E2C4%7d\%7b119154A0-A0BA-43C2-B133-5D7C49624C9C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{119154A0-A0BA-43C2-B133-5D7C49624C9C}tf03978815_win32</Template>
  <TotalTime>0</TotalTime>
  <Pages>1</Pages>
  <Words>39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2023-07-24T23:06:00Z</dcterms:created>
  <dcterms:modified xsi:type="dcterms:W3CDTF">2023-07-25T00:20:00Z</dcterms:modified>
</cp:coreProperties>
</file>